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4702" w:rsidRPr="00E37312" w:rsidRDefault="009556D2">
      <w:pPr>
        <w:rPr>
          <w:rFonts w:cs="Arial"/>
          <w:b/>
          <w:sz w:val="24"/>
          <w:u w:val="single"/>
        </w:rPr>
      </w:pPr>
      <w:bookmarkStart w:id="0" w:name="_GoBack"/>
      <w:bookmarkEnd w:id="0"/>
      <w:r w:rsidRPr="00E37312">
        <w:rPr>
          <w:rFonts w:cs="Arial"/>
          <w:b/>
          <w:sz w:val="24"/>
          <w:u w:val="single"/>
        </w:rPr>
        <w:t>Anfahrtsplan Sportgelände Ehningen</w:t>
      </w:r>
    </w:p>
    <w:p w:rsidR="009556D2" w:rsidRPr="00E37312" w:rsidRDefault="009556D2">
      <w:pPr>
        <w:rPr>
          <w:rFonts w:cs="Arial"/>
          <w:b/>
          <w:sz w:val="24"/>
          <w:u w:val="single"/>
        </w:rPr>
      </w:pPr>
    </w:p>
    <w:p w:rsidR="009556D2" w:rsidRPr="00E37312" w:rsidRDefault="009556D2">
      <w:pPr>
        <w:rPr>
          <w:rFonts w:cs="Arial"/>
          <w:sz w:val="24"/>
        </w:rPr>
      </w:pPr>
    </w:p>
    <w:p w:rsidR="009556D2" w:rsidRPr="00E37312" w:rsidRDefault="009556D2">
      <w:pPr>
        <w:rPr>
          <w:rFonts w:cs="Arial"/>
          <w:sz w:val="24"/>
        </w:rPr>
      </w:pPr>
      <w:r w:rsidRPr="00E37312">
        <w:rPr>
          <w:rFonts w:cs="Arial"/>
          <w:sz w:val="24"/>
        </w:rPr>
        <w:t>Adresse für Navigationsgeräte:</w:t>
      </w:r>
    </w:p>
    <w:p w:rsidR="009556D2" w:rsidRPr="00E37312" w:rsidRDefault="009556D2">
      <w:pPr>
        <w:rPr>
          <w:rFonts w:cs="Arial"/>
          <w:sz w:val="24"/>
        </w:rPr>
      </w:pPr>
      <w:r w:rsidRPr="00E37312">
        <w:rPr>
          <w:rFonts w:cs="Arial"/>
          <w:sz w:val="24"/>
        </w:rPr>
        <w:t>Hildrizhauser Str. 80, 71139 Ehningen</w:t>
      </w:r>
    </w:p>
    <w:p w:rsidR="00F65716" w:rsidRPr="00E37312" w:rsidRDefault="00F65716">
      <w:pPr>
        <w:rPr>
          <w:rFonts w:cs="Arial"/>
          <w:sz w:val="24"/>
        </w:rPr>
      </w:pPr>
    </w:p>
    <w:p w:rsidR="00F65716" w:rsidRPr="00E37312" w:rsidRDefault="00C83537">
      <w:pPr>
        <w:rPr>
          <w:rFonts w:cs="Arial"/>
          <w:sz w:val="24"/>
        </w:rPr>
      </w:pPr>
      <w:r>
        <w:rPr>
          <w:rFonts w:cs="Arial"/>
          <w:sz w:val="24"/>
        </w:rPr>
        <w:t>Das Turnier findet im Sportzentrum</w:t>
      </w:r>
      <w:r w:rsidR="00F65716" w:rsidRPr="00E37312">
        <w:rPr>
          <w:rFonts w:cs="Arial"/>
          <w:sz w:val="24"/>
        </w:rPr>
        <w:t xml:space="preserve"> Schalkwiese statt.</w:t>
      </w:r>
    </w:p>
    <w:p w:rsidR="009556D2" w:rsidRPr="00E37312" w:rsidRDefault="009556D2">
      <w:pPr>
        <w:rPr>
          <w:rFonts w:cs="Arial"/>
          <w:sz w:val="24"/>
        </w:rPr>
      </w:pPr>
    </w:p>
    <w:p w:rsidR="009556D2" w:rsidRPr="00E37312" w:rsidRDefault="009556D2">
      <w:pPr>
        <w:rPr>
          <w:rFonts w:cs="Arial"/>
          <w:sz w:val="24"/>
        </w:rPr>
      </w:pPr>
    </w:p>
    <w:p w:rsidR="009556D2" w:rsidRPr="00E37312" w:rsidRDefault="009556D2">
      <w:pPr>
        <w:rPr>
          <w:rFonts w:cs="Arial"/>
          <w:sz w:val="24"/>
        </w:rPr>
      </w:pPr>
      <w:r w:rsidRPr="00E37312">
        <w:rPr>
          <w:rFonts w:cs="Arial"/>
          <w:sz w:val="24"/>
        </w:rPr>
        <w:t>Lageplan:</w:t>
      </w:r>
    </w:p>
    <w:p w:rsidR="004543A9" w:rsidRDefault="004543A9">
      <w:pPr>
        <w:rPr>
          <w:rFonts w:ascii="Times New Roman" w:hAnsi="Times New Roman"/>
          <w:sz w:val="24"/>
        </w:rPr>
      </w:pPr>
    </w:p>
    <w:p w:rsidR="009556D2" w:rsidRDefault="00585A1D">
      <w:pPr>
        <w:rPr>
          <w:rFonts w:ascii="Times New Roman" w:hAnsi="Times New Roman"/>
          <w:sz w:val="24"/>
        </w:rPr>
      </w:pPr>
      <w:r w:rsidRPr="00585A1D">
        <w:rPr>
          <w:rFonts w:ascii="Times New Roman" w:hAnsi="Times New Roman"/>
          <w:noProof/>
          <w:sz w:val="24"/>
          <w:lang w:eastAsia="de-DE"/>
        </w:rPr>
        <mc:AlternateContent>
          <mc:Choice Requires="wpg">
            <w:drawing>
              <wp:inline distT="0" distB="0" distL="0" distR="0">
                <wp:extent cx="5972810" cy="4521200"/>
                <wp:effectExtent l="0" t="0" r="0" b="0"/>
                <wp:docPr id="21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810" cy="4521200"/>
                          <a:chOff x="-85145" y="-128469"/>
                          <a:chExt cx="9229145" cy="6986469"/>
                        </a:xfrm>
                      </wpg:grpSpPr>
                      <pic:pic xmlns:pic="http://schemas.openxmlformats.org/drawingml/2006/picture">
                        <pic:nvPicPr>
                          <pic:cNvPr id="4" name="Grafik 4"/>
                          <pic:cNvPicPr/>
                        </pic:nvPicPr>
                        <pic:blipFill>
                          <a:blip r:embed="rId8"/>
                          <a:srcRect l="30016" t="26316" r="16796" b="10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5" name="Textfeld 4"/>
                        <wps:cNvSpPr txBox="1"/>
                        <wps:spPr>
                          <a:xfrm>
                            <a:off x="3563888" y="6550223"/>
                            <a:ext cx="2474286" cy="307777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32228D" w:rsidRDefault="0032228D" w:rsidP="0032228D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K1000 Richtung Hildrizhausen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" name="Textfeld 5"/>
                        <wps:cNvSpPr txBox="1"/>
                        <wps:spPr>
                          <a:xfrm rot="19443965">
                            <a:off x="1084353" y="5862841"/>
                            <a:ext cx="1277651" cy="307777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32228D" w:rsidRDefault="0032228D" w:rsidP="0032228D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A81 aus Singen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" name="Textfeld 6"/>
                        <wps:cNvSpPr txBox="1"/>
                        <wps:spPr>
                          <a:xfrm rot="18513556">
                            <a:off x="3931587" y="970843"/>
                            <a:ext cx="2506402" cy="307777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32228D" w:rsidRDefault="0032228D" w:rsidP="0032228D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K1047 aus Richtung Böblingen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" name="Textfeld 7"/>
                        <wps:cNvSpPr txBox="1"/>
                        <wps:spPr>
                          <a:xfrm rot="19718933">
                            <a:off x="-85145" y="3018167"/>
                            <a:ext cx="2482440" cy="307777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32228D" w:rsidRDefault="0032228D" w:rsidP="0032228D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K1047 aus Richtung Herrenberg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" name="Textfeld 8"/>
                        <wps:cNvSpPr txBox="1"/>
                        <wps:spPr>
                          <a:xfrm rot="18324422">
                            <a:off x="7127615" y="789098"/>
                            <a:ext cx="1455555" cy="307777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32228D" w:rsidRDefault="0032228D" w:rsidP="0032228D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A81 aus Stuttgart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" name="Textfeld 9"/>
                        <wps:cNvSpPr txBox="1"/>
                        <wps:spPr>
                          <a:xfrm>
                            <a:off x="3707904" y="5085184"/>
                            <a:ext cx="5112568" cy="307777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32228D" w:rsidRDefault="0032228D" w:rsidP="0032228D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A81 Ausfahrt Hildrizhausen verwenden – NICHT Ausfahrt Ehningen!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2" name="Textfeld 10"/>
                        <wps:cNvSpPr txBox="1"/>
                        <wps:spPr>
                          <a:xfrm>
                            <a:off x="1835697" y="3573016"/>
                            <a:ext cx="1152128" cy="307777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32228D" w:rsidRDefault="0032228D" w:rsidP="0032228D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Sportgelände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3" name="Pfeil nach rechts 11"/>
                        <wps:cNvSpPr/>
                        <wps:spPr>
                          <a:xfrm rot="19129917">
                            <a:off x="2522337" y="2899035"/>
                            <a:ext cx="978408" cy="484632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" name="Pfeil nach rechts 14"/>
                        <wps:cNvSpPr/>
                        <wps:spPr>
                          <a:xfrm rot="19129917">
                            <a:off x="1681309" y="6303152"/>
                            <a:ext cx="884837" cy="300799"/>
                          </a:xfrm>
                          <a:prstGeom prst="rightArrow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" name="Pfeil nach rechts 15"/>
                        <wps:cNvSpPr/>
                        <wps:spPr>
                          <a:xfrm rot="7767687">
                            <a:off x="4273597" y="658713"/>
                            <a:ext cx="884837" cy="300799"/>
                          </a:xfrm>
                          <a:prstGeom prst="rightArrow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" name="Pfeil nach rechts 16"/>
                        <wps:cNvSpPr/>
                        <wps:spPr>
                          <a:xfrm rot="5213142">
                            <a:off x="2863635" y="6257664"/>
                            <a:ext cx="884837" cy="300799"/>
                          </a:xfrm>
                          <a:prstGeom prst="rightArrow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" name="Pfeil nach rechts 17"/>
                        <wps:cNvSpPr/>
                        <wps:spPr>
                          <a:xfrm rot="19879681">
                            <a:off x="313157" y="2602929"/>
                            <a:ext cx="884837" cy="300799"/>
                          </a:xfrm>
                          <a:prstGeom prst="rightArrow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" name="Pfeil nach rechts 18"/>
                        <wps:cNvSpPr/>
                        <wps:spPr>
                          <a:xfrm rot="7357216">
                            <a:off x="6799007" y="635964"/>
                            <a:ext cx="884837" cy="300799"/>
                          </a:xfrm>
                          <a:prstGeom prst="rightArrow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" name="Ellipse 19"/>
                        <wps:cNvSpPr/>
                        <wps:spPr>
                          <a:xfrm>
                            <a:off x="2771800" y="4797152"/>
                            <a:ext cx="914400" cy="914400"/>
                          </a:xfrm>
                          <a:prstGeom prst="ellipse">
                            <a:avLst/>
                          </a:prstGeom>
                          <a:noFill/>
                          <a:ln w="508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ieren 20" o:spid="_x0000_s1026" style="width:470.3pt;height:356pt;mso-position-horizontal-relative:char;mso-position-vertical-relative:line" coordorigin="-851,-1284" coordsize="92291,69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">
                  <v:imagedata r:id="rId9" o:title="" croptop="17246f" cropbottom="6717f" cropleft="19671f" cropright="1100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4" o:spid="_x0000_s1028" type="#_x0000_t202" style="position:absolute;left:35638;top:65502;width:24743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" fillcolor="#ffc000" stroked="f">
                  <v:textbox style="mso-fit-shape-to-text:t">
                    <w:txbxContent>
                      <w:p w:rsidR="0032228D" w:rsidRDefault="0032228D" w:rsidP="0032228D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K1000 Richtung Hildrizhausen</w:t>
                        </w:r>
                      </w:p>
                    </w:txbxContent>
                  </v:textbox>
                </v:shape>
                <v:shape id="Textfeld 5" o:spid="_x0000_s1029" type="#_x0000_t202" style="position:absolute;left:10843;top:58628;width:12777;height:3078;rotation:-23549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" fillcolor="#ffc000" stroked="f">
                  <v:textbox style="mso-fit-shape-to-text:t">
                    <w:txbxContent>
                      <w:p w:rsidR="0032228D" w:rsidRDefault="0032228D" w:rsidP="0032228D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A81 aus Singen</w:t>
                        </w:r>
                      </w:p>
                    </w:txbxContent>
                  </v:textbox>
                </v:shape>
                <v:shape id="Textfeld 6" o:spid="_x0000_s1030" type="#_x0000_t202" style="position:absolute;left:39315;top:9709;width:25063;height:3078;rotation:-337122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" fillcolor="#ffc000" stroked="f">
                  <v:textbox style="mso-fit-shape-to-text:t">
                    <w:txbxContent>
                      <w:p w:rsidR="0032228D" w:rsidRDefault="0032228D" w:rsidP="0032228D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K1047 aus Richtung Böblingen</w:t>
                        </w:r>
                      </w:p>
                    </w:txbxContent>
                  </v:textbox>
                </v:shape>
                <v:shape id="Textfeld 7" o:spid="_x0000_s1031" type="#_x0000_t202" style="position:absolute;left:-851;top:30181;width:24823;height:3078;rotation:-205462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" fillcolor="#ffc000" stroked="f">
                  <v:textbox style="mso-fit-shape-to-text:t">
                    <w:txbxContent>
                      <w:p w:rsidR="0032228D" w:rsidRDefault="0032228D" w:rsidP="0032228D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K1047 aus Richtung Herrenberg</w:t>
                        </w:r>
                      </w:p>
                    </w:txbxContent>
                  </v:textbox>
                </v:shape>
                <v:shape id="Textfeld 8" o:spid="_x0000_s1032" type="#_x0000_t202" style="position:absolute;left:71276;top:7891;width:14555;height:3077;rotation:-35778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" fillcolor="#ffc000" stroked="f">
                  <v:textbox style="mso-fit-shape-to-text:t">
                    <w:txbxContent>
                      <w:p w:rsidR="0032228D" w:rsidRDefault="0032228D" w:rsidP="0032228D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A81 aus Stuttgart</w:t>
                        </w:r>
                      </w:p>
                    </w:txbxContent>
                  </v:textbox>
                </v:shape>
                <v:shape id="Textfeld 9" o:spid="_x0000_s1033" type="#_x0000_t202" style="position:absolute;left:37079;top:50851;width:51125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" fillcolor="#ffc000" stroked="f">
                  <v:textbox style="mso-fit-shape-to-text:t">
                    <w:txbxContent>
                      <w:p w:rsidR="0032228D" w:rsidRDefault="0032228D" w:rsidP="0032228D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A81 Ausfahrt Hildrizhausen verwenden – NICHT Ausfahrt Ehningen!</w:t>
                        </w:r>
                      </w:p>
                    </w:txbxContent>
                  </v:textbox>
                </v:shape>
                <v:shape id="Textfeld 10" o:spid="_x0000_s1034" type="#_x0000_t202" style="position:absolute;left:18356;top:35730;width:11522;height:3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" fillcolor="red" stroked="f">
                  <v:textbox style="mso-fit-shape-to-text:t">
                    <w:txbxContent>
                      <w:p w:rsidR="0032228D" w:rsidRDefault="0032228D" w:rsidP="0032228D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Sportgelände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Pfeil nach rechts 11" o:spid="_x0000_s1035" type="#_x0000_t13" style="position:absolute;left:25223;top:28990;width:9784;height:4846;rotation:-269798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" adj="16250" fillcolor="red" strokecolor="#243f60 [1604]" strokeweight="2pt"/>
                <v:shape id="Pfeil nach rechts 14" o:spid="_x0000_s1036" type="#_x0000_t13" style="position:absolute;left:16813;top:63031;width:8848;height:3008;rotation:-269798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" adj="17929" fillcolor="#ffc000" strokecolor="#243f60 [1604]" strokeweight="2pt"/>
                <v:shape id="Pfeil nach rechts 15" o:spid="_x0000_s1037" type="#_x0000_t13" style="position:absolute;left:42735;top:6587;width:8849;height:3008;rotation:84843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" adj="17929" fillcolor="#ffc000" strokecolor="#243f60 [1604]" strokeweight="2pt"/>
                <v:shape id="Pfeil nach rechts 16" o:spid="_x0000_s1038" type="#_x0000_t13" style="position:absolute;left:28636;top:62576;width:8848;height:3008;rotation:56941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" adj="17929" fillcolor="#ffc000" strokecolor="#243f60 [1604]" strokeweight="2pt"/>
                <v:shape id="Pfeil nach rechts 17" o:spid="_x0000_s1039" type="#_x0000_t13" style="position:absolute;left:3131;top:26029;width:8848;height:3008;rotation:-187904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" adj="17929" fillcolor="#ffc000" strokecolor="#243f60 [1604]" strokeweight="2pt"/>
                <v:shape id="Pfeil nach rechts 18" o:spid="_x0000_s1040" type="#_x0000_t13" style="position:absolute;left:67990;top:6359;width:8848;height:3008;rotation:803604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" adj="17929" fillcolor="#ffc000" strokecolor="#243f60 [1604]" strokeweight="2pt"/>
                <v:oval id="Ellipse 19" o:spid="_x0000_s1041" style="position:absolute;left:27718;top:47971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" filled="f" strokecolor="#ffc000" strokeweight="4pt"/>
                <w10:anchorlock/>
              </v:group>
            </w:pict>
          </mc:Fallback>
        </mc:AlternateContent>
      </w:r>
    </w:p>
    <w:p w:rsidR="004543A9" w:rsidRDefault="004543A9">
      <w:pPr>
        <w:rPr>
          <w:rFonts w:ascii="Times New Roman" w:hAnsi="Times New Roman"/>
          <w:sz w:val="24"/>
        </w:rPr>
      </w:pPr>
    </w:p>
    <w:p w:rsidR="004543A9" w:rsidRPr="00E37312" w:rsidRDefault="004543A9">
      <w:pPr>
        <w:rPr>
          <w:rFonts w:cs="Arial"/>
          <w:sz w:val="24"/>
        </w:rPr>
      </w:pPr>
      <w:r w:rsidRPr="00E37312">
        <w:rPr>
          <w:rFonts w:cs="Arial"/>
          <w:sz w:val="24"/>
        </w:rPr>
        <w:t>Der TSV Ehningen wünscht eine gute Anreise.</w:t>
      </w:r>
    </w:p>
    <w:sectPr w:rsidR="004543A9" w:rsidRPr="00E37312" w:rsidSect="001C100E">
      <w:headerReference w:type="first" r:id="rId10"/>
      <w:pgSz w:w="11906" w:h="16838" w:code="9"/>
      <w:pgMar w:top="1247" w:right="1134" w:bottom="907" w:left="1134" w:header="1247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4745" w:rsidRDefault="00AC4745">
      <w:r>
        <w:separator/>
      </w:r>
    </w:p>
  </w:endnote>
  <w:endnote w:type="continuationSeparator" w:id="0">
    <w:p w:rsidR="00AC4745" w:rsidRDefault="00AC4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4745" w:rsidRDefault="00AC4745">
      <w:r>
        <w:separator/>
      </w:r>
    </w:p>
  </w:footnote>
  <w:footnote w:type="continuationSeparator" w:id="0">
    <w:p w:rsidR="00AC4745" w:rsidRDefault="00AC47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624" w:rsidRDefault="00976624">
    <w:pPr>
      <w:pStyle w:val="Kopfzeile"/>
    </w:pPr>
    <w:r>
      <w:t xml:space="preserve">                                                                                                                             </w:t>
    </w:r>
    <w:r w:rsidRPr="00976624">
      <w:rPr>
        <w:noProof/>
        <w:lang w:eastAsia="de-DE"/>
      </w:rPr>
      <w:drawing>
        <wp:inline distT="0" distB="0" distL="0" distR="0">
          <wp:extent cx="1121057" cy="1217983"/>
          <wp:effectExtent l="19050" t="0" r="2893" b="0"/>
          <wp:docPr id="2" name="Bild 1" descr="C:\Users\Horst\AppData\Local\Microsoft\Windows\Temporary Internet Files\Content.IE5\5ZB89I96\TSV Logo 100_3 gelb_255_255_0 _blau_0_0_255_1303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orst\AppData\Local\Microsoft\Windows\Temporary Internet Files\Content.IE5\5ZB89I96\TSV Logo 100_3 gelb_255_255_0 _blau_0_0_255_130321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1057" cy="12179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556D2" w:rsidRDefault="009556D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D24FBC"/>
    <w:multiLevelType w:val="hybridMultilevel"/>
    <w:tmpl w:val="512A21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36D"/>
    <w:rsid w:val="00071688"/>
    <w:rsid w:val="001C100E"/>
    <w:rsid w:val="00223B31"/>
    <w:rsid w:val="0032228D"/>
    <w:rsid w:val="00364E05"/>
    <w:rsid w:val="003A0A93"/>
    <w:rsid w:val="003B0AAC"/>
    <w:rsid w:val="004359FF"/>
    <w:rsid w:val="004543A9"/>
    <w:rsid w:val="00460BF4"/>
    <w:rsid w:val="004B428D"/>
    <w:rsid w:val="00530FC5"/>
    <w:rsid w:val="00544A6B"/>
    <w:rsid w:val="00585A1D"/>
    <w:rsid w:val="005C68DD"/>
    <w:rsid w:val="00601C53"/>
    <w:rsid w:val="00655C63"/>
    <w:rsid w:val="006A1165"/>
    <w:rsid w:val="0088089C"/>
    <w:rsid w:val="00902816"/>
    <w:rsid w:val="00906118"/>
    <w:rsid w:val="009134A4"/>
    <w:rsid w:val="009556D2"/>
    <w:rsid w:val="00976624"/>
    <w:rsid w:val="00A21572"/>
    <w:rsid w:val="00A74DAE"/>
    <w:rsid w:val="00A92337"/>
    <w:rsid w:val="00AC4745"/>
    <w:rsid w:val="00BB0E60"/>
    <w:rsid w:val="00BC1773"/>
    <w:rsid w:val="00BC1F8D"/>
    <w:rsid w:val="00BF55FC"/>
    <w:rsid w:val="00C305E9"/>
    <w:rsid w:val="00C5148B"/>
    <w:rsid w:val="00C83537"/>
    <w:rsid w:val="00C9236D"/>
    <w:rsid w:val="00CB1292"/>
    <w:rsid w:val="00CF0FB2"/>
    <w:rsid w:val="00D375B7"/>
    <w:rsid w:val="00E14DBF"/>
    <w:rsid w:val="00E37312"/>
    <w:rsid w:val="00E64702"/>
    <w:rsid w:val="00E84689"/>
    <w:rsid w:val="00F65716"/>
    <w:rsid w:val="00F76202"/>
    <w:rsid w:val="00FE3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66D19E7-B437-4682-A8FD-277F23208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Standard">
    <w:name w:val="Normal"/>
    <w:qFormat/>
    <w:rsid w:val="001C100E"/>
    <w:pPr>
      <w:jc w:val="both"/>
    </w:pPr>
    <w:rPr>
      <w:rFonts w:ascii="Arial" w:hAnsi="Arial"/>
      <w:sz w:val="22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1C100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C100E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1C100E"/>
    <w:rPr>
      <w:color w:val="0000FF"/>
      <w:u w:val="single"/>
    </w:rPr>
  </w:style>
  <w:style w:type="paragraph" w:styleId="Beschriftung">
    <w:name w:val="caption"/>
    <w:basedOn w:val="Standard"/>
    <w:next w:val="Standard"/>
    <w:qFormat/>
    <w:rsid w:val="001C100E"/>
    <w:pPr>
      <w:framePr w:w="3240" w:h="2553" w:hRule="exact" w:hSpace="180" w:wrap="around" w:vAnchor="page" w:hAnchor="page" w:x="8516" w:y="2835" w:anchorLock="1"/>
    </w:pPr>
    <w:rPr>
      <w:b/>
    </w:rPr>
  </w:style>
  <w:style w:type="paragraph" w:styleId="Sprechblasentext">
    <w:name w:val="Balloon Text"/>
    <w:basedOn w:val="Standard"/>
    <w:link w:val="SprechblasentextZchn"/>
    <w:rsid w:val="00F7620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76202"/>
    <w:rPr>
      <w:rFonts w:ascii="Tahoma" w:hAnsi="Tahoma" w:cs="Tahoma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A21572"/>
    <w:pPr>
      <w:ind w:left="720"/>
      <w:contextualSpacing/>
    </w:pPr>
  </w:style>
  <w:style w:type="character" w:customStyle="1" w:styleId="KopfzeileZchn">
    <w:name w:val="Kopfzeile Zchn"/>
    <w:basedOn w:val="Absatz-Standardschriftart"/>
    <w:link w:val="Kopfzeile"/>
    <w:uiPriority w:val="99"/>
    <w:rsid w:val="00976624"/>
    <w:rPr>
      <w:rFonts w:ascii="Arial" w:hAnsi="Arial"/>
      <w:sz w:val="22"/>
      <w:szCs w:val="24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32228D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Dokumente%20und%20Einstellungen\Tafel\Lokale%20Einstellungen\Temporary%20Internet%20Files\OLKC\wfv%20mit%20Logo%20schwarz_tafel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579ED2-29A0-4615-8718-F88E05F01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wfv mit Logo schwarz_tafel</Template>
  <TotalTime>0</TotalTime>
  <Pages>1</Pages>
  <Words>30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wfv mit Logo schwarz-weiß</vt:lpstr>
    </vt:vector>
  </TitlesOfParts>
  <Company>wfv</Company>
  <LinksUpToDate>false</LinksUpToDate>
  <CharactersWithSpaces>220</CharactersWithSpaces>
  <SharedDoc>false</SharedDoc>
  <HLinks>
    <vt:vector size="6" baseType="variant">
      <vt:variant>
        <vt:i4>7995456</vt:i4>
      </vt:variant>
      <vt:variant>
        <vt:i4>0</vt:i4>
      </vt:variant>
      <vt:variant>
        <vt:i4>0</vt:i4>
      </vt:variant>
      <vt:variant>
        <vt:i4>5</vt:i4>
      </vt:variant>
      <vt:variant>
        <vt:lpwstr>mailto:willitafel@web.de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wfv mit Logo schwarz-weiß</dc:title>
  <dc:creator>.</dc:creator>
  <cp:lastModifiedBy>Brigitte Weber</cp:lastModifiedBy>
  <cp:revision>2</cp:revision>
  <cp:lastPrinted>2011-06-08T08:14:00Z</cp:lastPrinted>
  <dcterms:created xsi:type="dcterms:W3CDTF">2016-12-31T14:49:00Z</dcterms:created>
  <dcterms:modified xsi:type="dcterms:W3CDTF">2016-12-31T14:49:00Z</dcterms:modified>
</cp:coreProperties>
</file>